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CF0" w:rsidRDefault="00B00CF0" w:rsidP="00B00CF0">
      <w:pPr>
        <w:rPr>
          <w:rFonts w:ascii="Curlz MT" w:hAnsi="Curlz MT"/>
          <w:b/>
          <w:sz w:val="72"/>
        </w:rPr>
      </w:pPr>
      <w:r>
        <w:rPr>
          <w:noProof/>
          <w:lang w:eastAsia="en-GB"/>
        </w:rPr>
        <w:drawing>
          <wp:anchor distT="0" distB="0" distL="114300" distR="114300" simplePos="0" relativeHeight="251661312" behindDoc="0" locked="0" layoutInCell="1" allowOverlap="1">
            <wp:simplePos x="0" y="0"/>
            <wp:positionH relativeFrom="margin">
              <wp:posOffset>3846239</wp:posOffset>
            </wp:positionH>
            <wp:positionV relativeFrom="paragraph">
              <wp:posOffset>-14868</wp:posOffset>
            </wp:positionV>
            <wp:extent cx="1828800" cy="16853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8800" cy="1685349"/>
                    </a:xfrm>
                    <a:prstGeom prst="rect">
                      <a:avLst/>
                    </a:prstGeom>
                  </pic:spPr>
                </pic:pic>
              </a:graphicData>
            </a:graphic>
            <wp14:sizeRelH relativeFrom="page">
              <wp14:pctWidth>0</wp14:pctWidth>
            </wp14:sizeRelH>
            <wp14:sizeRelV relativeFrom="page">
              <wp14:pctHeight>0</wp14:pctHeight>
            </wp14:sizeRelV>
          </wp:anchor>
        </w:drawing>
      </w:r>
      <w:proofErr w:type="spellStart"/>
      <w:r w:rsidR="008767A7" w:rsidRPr="00B00CF0">
        <w:rPr>
          <w:rFonts w:ascii="Curlz MT" w:hAnsi="Curlz MT"/>
          <w:b/>
          <w:sz w:val="72"/>
        </w:rPr>
        <w:t>Elvington</w:t>
      </w:r>
      <w:proofErr w:type="spellEnd"/>
      <w:r w:rsidR="008767A7" w:rsidRPr="00B00CF0">
        <w:rPr>
          <w:rFonts w:ascii="Curlz MT" w:hAnsi="Curlz MT"/>
          <w:b/>
          <w:sz w:val="72"/>
        </w:rPr>
        <w:t xml:space="preserve"> Primary </w:t>
      </w:r>
    </w:p>
    <w:p w:rsidR="00BE54DB" w:rsidRPr="00B00CF0" w:rsidRDefault="008767A7" w:rsidP="00B00CF0">
      <w:pPr>
        <w:rPr>
          <w:rFonts w:ascii="Curlz MT" w:hAnsi="Curlz MT"/>
          <w:b/>
          <w:sz w:val="72"/>
        </w:rPr>
      </w:pPr>
      <w:r w:rsidRPr="00B00CF0">
        <w:rPr>
          <w:rFonts w:ascii="Curlz MT" w:hAnsi="Curlz MT"/>
          <w:b/>
          <w:sz w:val="72"/>
        </w:rPr>
        <w:t>School Bug Hunt.</w:t>
      </w:r>
    </w:p>
    <w:p w:rsidR="008767A7" w:rsidRPr="00B00CF0" w:rsidRDefault="008767A7">
      <w:pPr>
        <w:rPr>
          <w:sz w:val="24"/>
        </w:rPr>
      </w:pPr>
    </w:p>
    <w:p w:rsidR="008767A7" w:rsidRPr="00B00CF0" w:rsidRDefault="008767A7">
      <w:pPr>
        <w:rPr>
          <w:sz w:val="24"/>
        </w:rPr>
      </w:pPr>
      <w:r w:rsidRPr="00B00CF0">
        <w:rPr>
          <w:sz w:val="24"/>
        </w:rPr>
        <w:t>Our science club has been busy hunting bugs, setting up woodlice habitats and investigating different behaviours of woodlice.  The science club is made up of students from the foundation stage to year 6 and all work together to support each other using a range of scientific skills</w:t>
      </w:r>
      <w:r w:rsidR="00B00CF0" w:rsidRPr="00B00CF0">
        <w:rPr>
          <w:sz w:val="24"/>
        </w:rPr>
        <w:t xml:space="preserve"> after school on a Thursday</w:t>
      </w:r>
      <w:r w:rsidRPr="00B00CF0">
        <w:rPr>
          <w:sz w:val="24"/>
        </w:rPr>
        <w:t>.</w:t>
      </w:r>
    </w:p>
    <w:p w:rsidR="008767A7" w:rsidRPr="00B00CF0" w:rsidRDefault="008767A7">
      <w:pPr>
        <w:rPr>
          <w:sz w:val="24"/>
        </w:rPr>
      </w:pPr>
      <w:r w:rsidRPr="00B00CF0">
        <w:rPr>
          <w:sz w:val="24"/>
        </w:rPr>
        <w:t>Here is a</w:t>
      </w:r>
      <w:r w:rsidR="00B00CF0" w:rsidRPr="00B00CF0">
        <w:rPr>
          <w:sz w:val="24"/>
        </w:rPr>
        <w:t xml:space="preserve"> summary of some of their work:</w:t>
      </w:r>
    </w:p>
    <w:p w:rsidR="008767A7" w:rsidRPr="00B00CF0" w:rsidRDefault="008767A7">
      <w:pPr>
        <w:rPr>
          <w:sz w:val="24"/>
        </w:rPr>
      </w:pPr>
      <w:r w:rsidRPr="00B00CF0">
        <w:rPr>
          <w:sz w:val="24"/>
        </w:rPr>
        <w:t xml:space="preserve">These are some of the bugs we </w:t>
      </w:r>
      <w:r w:rsidR="00B00CF0" w:rsidRPr="00B00CF0">
        <w:rPr>
          <w:sz w:val="24"/>
        </w:rPr>
        <w:t>found in our science garden.</w:t>
      </w:r>
    </w:p>
    <w:p w:rsidR="008767A7" w:rsidRDefault="008767A7">
      <w:r>
        <w:rPr>
          <w:noProof/>
          <w:lang w:eastAsia="en-GB"/>
        </w:rPr>
        <w:drawing>
          <wp:inline distT="0" distB="0" distL="0" distR="0" wp14:anchorId="30D83B51" wp14:editId="4D98C48A">
            <wp:extent cx="5731510" cy="42640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264025"/>
                    </a:xfrm>
                    <a:prstGeom prst="rect">
                      <a:avLst/>
                    </a:prstGeom>
                  </pic:spPr>
                </pic:pic>
              </a:graphicData>
            </a:graphic>
          </wp:inline>
        </w:drawing>
      </w:r>
    </w:p>
    <w:p w:rsidR="00B00CF0" w:rsidRDefault="00B00CF0"/>
    <w:p w:rsidR="00B00CF0" w:rsidRDefault="00B00CF0"/>
    <w:p w:rsidR="00B00CF0" w:rsidRDefault="00B00CF0"/>
    <w:p w:rsidR="00B00CF0" w:rsidRDefault="00B00CF0"/>
    <w:p w:rsidR="00B00CF0" w:rsidRDefault="00B00CF0">
      <w:pPr>
        <w:rPr>
          <w:sz w:val="24"/>
        </w:rPr>
      </w:pPr>
      <w:r w:rsidRPr="00B00CF0">
        <w:rPr>
          <w:sz w:val="24"/>
        </w:rPr>
        <w:lastRenderedPageBreak/>
        <w:t xml:space="preserve">We </w:t>
      </w:r>
      <w:r w:rsidRPr="00B00CF0">
        <w:rPr>
          <w:sz w:val="24"/>
        </w:rPr>
        <w:t xml:space="preserve">kept a colony of woodlice in a tub and </w:t>
      </w:r>
      <w:r w:rsidRPr="00B00CF0">
        <w:rPr>
          <w:sz w:val="24"/>
        </w:rPr>
        <w:t xml:space="preserve">observed </w:t>
      </w:r>
      <w:r w:rsidRPr="00B00CF0">
        <w:rPr>
          <w:sz w:val="24"/>
        </w:rPr>
        <w:t xml:space="preserve">them </w:t>
      </w:r>
      <w:r w:rsidRPr="00B00CF0">
        <w:rPr>
          <w:sz w:val="24"/>
        </w:rPr>
        <w:t xml:space="preserve">viewing them under microscopes and with </w:t>
      </w:r>
      <w:r w:rsidRPr="00B00CF0">
        <w:rPr>
          <w:sz w:val="24"/>
        </w:rPr>
        <w:t>hand lenses.  Then we drew them and were amazed to find how they had reproduced.</w:t>
      </w:r>
    </w:p>
    <w:p w:rsidR="00B00CF0" w:rsidRPr="00B00CF0" w:rsidRDefault="00B00CF0">
      <w:pPr>
        <w:rPr>
          <w:sz w:val="24"/>
        </w:rPr>
      </w:pPr>
      <w:r>
        <w:rPr>
          <w:noProof/>
          <w:lang w:eastAsia="en-GB"/>
        </w:rPr>
        <w:drawing>
          <wp:anchor distT="0" distB="0" distL="114300" distR="114300" simplePos="0" relativeHeight="251659264" behindDoc="0" locked="0" layoutInCell="1" allowOverlap="1">
            <wp:simplePos x="0" y="0"/>
            <wp:positionH relativeFrom="column">
              <wp:posOffset>-299545</wp:posOffset>
            </wp:positionH>
            <wp:positionV relativeFrom="paragraph">
              <wp:posOffset>293391</wp:posOffset>
            </wp:positionV>
            <wp:extent cx="3338786" cy="4279839"/>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339647" cy="4280943"/>
                    </a:xfrm>
                    <a:prstGeom prst="rect">
                      <a:avLst/>
                    </a:prstGeom>
                  </pic:spPr>
                </pic:pic>
              </a:graphicData>
            </a:graphic>
            <wp14:sizeRelH relativeFrom="page">
              <wp14:pctWidth>0</wp14:pctWidth>
            </wp14:sizeRelH>
            <wp14:sizeRelV relativeFrom="page">
              <wp14:pctHeight>0</wp14:pctHeight>
            </wp14:sizeRelV>
          </wp:anchor>
        </w:drawing>
      </w:r>
    </w:p>
    <w:p w:rsidR="00B00CF0" w:rsidRDefault="00B00CF0">
      <w:r>
        <w:rPr>
          <w:noProof/>
          <w:lang w:eastAsia="en-GB"/>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13992</wp:posOffset>
            </wp:positionV>
            <wp:extent cx="2980706" cy="2548758"/>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80706" cy="2548758"/>
                    </a:xfrm>
                    <a:prstGeom prst="rect">
                      <a:avLst/>
                    </a:prstGeom>
                  </pic:spPr>
                </pic:pic>
              </a:graphicData>
            </a:graphic>
            <wp14:sizeRelH relativeFrom="page">
              <wp14:pctWidth>0</wp14:pctWidth>
            </wp14:sizeRelH>
            <wp14:sizeRelV relativeFrom="page">
              <wp14:pctHeight>0</wp14:pctHeight>
            </wp14:sizeRelV>
          </wp:anchor>
        </w:drawing>
      </w:r>
    </w:p>
    <w:p w:rsidR="00B00CF0" w:rsidRDefault="00B00CF0"/>
    <w:p w:rsidR="00B00CF0" w:rsidRDefault="00B00CF0"/>
    <w:p w:rsidR="00B00CF0" w:rsidRDefault="00B00CF0"/>
    <w:p w:rsidR="00B00CF0" w:rsidRDefault="00B00CF0"/>
    <w:p w:rsidR="00B00CF0" w:rsidRDefault="00B00CF0"/>
    <w:p w:rsidR="00B00CF0" w:rsidRDefault="00B00CF0"/>
    <w:p w:rsidR="00B00CF0" w:rsidRDefault="00B00CF0"/>
    <w:p w:rsidR="00B00CF0" w:rsidRDefault="00B00CF0"/>
    <w:p w:rsidR="00B00CF0" w:rsidRDefault="00B00CF0">
      <w:r>
        <w:rPr>
          <w:noProof/>
          <w:lang w:eastAsia="en-GB"/>
        </w:rPr>
        <w:drawing>
          <wp:anchor distT="0" distB="0" distL="114300" distR="114300" simplePos="0" relativeHeight="251658240" behindDoc="0" locked="0" layoutInCell="1" allowOverlap="1">
            <wp:simplePos x="0" y="0"/>
            <wp:positionH relativeFrom="column">
              <wp:posOffset>3193415</wp:posOffset>
            </wp:positionH>
            <wp:positionV relativeFrom="paragraph">
              <wp:posOffset>73551</wp:posOffset>
            </wp:positionV>
            <wp:extent cx="3041650" cy="3253740"/>
            <wp:effectExtent l="0" t="0" r="635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41650" cy="3253740"/>
                    </a:xfrm>
                    <a:prstGeom prst="rect">
                      <a:avLst/>
                    </a:prstGeom>
                  </pic:spPr>
                </pic:pic>
              </a:graphicData>
            </a:graphic>
          </wp:anchor>
        </w:drawing>
      </w:r>
    </w:p>
    <w:p w:rsidR="00B00CF0" w:rsidRDefault="00B00CF0"/>
    <w:p w:rsidR="00B00CF0" w:rsidRDefault="00B00CF0"/>
    <w:p w:rsidR="00B00CF0" w:rsidRDefault="00B00CF0"/>
    <w:p w:rsidR="00B00CF0" w:rsidRDefault="00B00CF0"/>
    <w:p w:rsidR="00B00CF0" w:rsidRDefault="00B00CF0">
      <w:r>
        <w:rPr>
          <w:noProof/>
          <w:lang w:eastAsia="en-GB"/>
        </w:rPr>
        <w:drawing>
          <wp:anchor distT="0" distB="0" distL="114300" distR="114300" simplePos="0" relativeHeight="251662336" behindDoc="0" locked="0" layoutInCell="1" allowOverlap="1">
            <wp:simplePos x="0" y="0"/>
            <wp:positionH relativeFrom="page">
              <wp:posOffset>619563</wp:posOffset>
            </wp:positionH>
            <wp:positionV relativeFrom="paragraph">
              <wp:posOffset>332871</wp:posOffset>
            </wp:positionV>
            <wp:extent cx="3387090" cy="214884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7090" cy="2148840"/>
                    </a:xfrm>
                    <a:prstGeom prst="rect">
                      <a:avLst/>
                    </a:prstGeom>
                  </pic:spPr>
                </pic:pic>
              </a:graphicData>
            </a:graphic>
          </wp:anchor>
        </w:drawing>
      </w:r>
    </w:p>
    <w:p w:rsidR="00B00CF0" w:rsidRDefault="00B00CF0"/>
    <w:p w:rsidR="00B00CF0" w:rsidRDefault="00B00CF0"/>
    <w:p w:rsidR="00B00CF0" w:rsidRDefault="00B00CF0"/>
    <w:p w:rsidR="00B00CF0" w:rsidRDefault="00B00CF0"/>
    <w:p w:rsidR="00B00CF0" w:rsidRDefault="00B00CF0"/>
    <w:p w:rsidR="00B00CF0" w:rsidRDefault="00B00CF0"/>
    <w:p w:rsidR="00B00CF0" w:rsidRDefault="00B00CF0"/>
    <w:p w:rsidR="00B00CF0" w:rsidRDefault="00B00CF0"/>
    <w:p w:rsidR="00B00CF0" w:rsidRDefault="00B00CF0"/>
    <w:p w:rsidR="00B00CF0" w:rsidRDefault="00B00CF0"/>
    <w:p w:rsidR="00B00CF0" w:rsidRDefault="00B00CF0"/>
    <w:p w:rsidR="00B00CF0" w:rsidRDefault="00B00CF0"/>
    <w:p w:rsidR="00B00CF0" w:rsidRDefault="00B00CF0">
      <w:r>
        <w:lastRenderedPageBreak/>
        <w:t>We used 2 meter rules to create a space for the woodlice to run and timed how long it took them to run a certain distance.  Then we found out the speed of a woodlice.  We discovered that the fastest speed of a woodlice was around 3 cms</w:t>
      </w:r>
      <w:r w:rsidRPr="00B00CF0">
        <w:rPr>
          <w:vertAlign w:val="superscript"/>
        </w:rPr>
        <w:t>-1</w:t>
      </w:r>
      <w:r>
        <w:t>.  Here are some of our results.</w:t>
      </w:r>
    </w:p>
    <w:p w:rsidR="00B00CF0" w:rsidRDefault="00B00CF0" w:rsidP="00B00CF0">
      <w:pPr>
        <w:jc w:val="center"/>
      </w:pPr>
      <w:r>
        <w:rPr>
          <w:noProof/>
          <w:lang w:eastAsia="en-GB"/>
        </w:rPr>
        <w:drawing>
          <wp:inline distT="0" distB="0" distL="0" distR="0" wp14:anchorId="4847CA62" wp14:editId="0B55FF88">
            <wp:extent cx="4743378" cy="2277373"/>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65796"/>
                    <a:stretch/>
                  </pic:blipFill>
                  <pic:spPr bwMode="auto">
                    <a:xfrm>
                      <a:off x="0" y="0"/>
                      <a:ext cx="4743450" cy="2277408"/>
                    </a:xfrm>
                    <a:prstGeom prst="rect">
                      <a:avLst/>
                    </a:prstGeom>
                    <a:ln>
                      <a:noFill/>
                    </a:ln>
                    <a:extLst>
                      <a:ext uri="{53640926-AAD7-44D8-BBD7-CCE9431645EC}">
                        <a14:shadowObscured xmlns:a14="http://schemas.microsoft.com/office/drawing/2010/main"/>
                      </a:ext>
                    </a:extLst>
                  </pic:spPr>
                </pic:pic>
              </a:graphicData>
            </a:graphic>
          </wp:inline>
        </w:drawing>
      </w:r>
    </w:p>
    <w:p w:rsidR="00B00CF0" w:rsidRDefault="00B00CF0" w:rsidP="00B00CF0">
      <w:pPr>
        <w:jc w:val="center"/>
      </w:pPr>
    </w:p>
    <w:p w:rsidR="00B00CF0" w:rsidRDefault="00B00CF0" w:rsidP="00B00CF0"/>
    <w:p w:rsidR="00370482" w:rsidRDefault="001141E3" w:rsidP="00B00CF0">
      <w:r>
        <w:rPr>
          <w:noProof/>
          <w:lang w:eastAsia="en-GB"/>
        </w:rPr>
        <w:drawing>
          <wp:inline distT="0" distB="0" distL="0" distR="0" wp14:anchorId="57B25B71" wp14:editId="1AEA8153">
            <wp:extent cx="5731510" cy="43402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340225"/>
                    </a:xfrm>
                    <a:prstGeom prst="rect">
                      <a:avLst/>
                    </a:prstGeom>
                  </pic:spPr>
                </pic:pic>
              </a:graphicData>
            </a:graphic>
          </wp:inline>
        </w:drawing>
      </w:r>
    </w:p>
    <w:p w:rsidR="00370482" w:rsidRDefault="00370482" w:rsidP="00B00CF0"/>
    <w:p w:rsidR="00370482" w:rsidRDefault="00370482" w:rsidP="00B00CF0"/>
    <w:p w:rsidR="00370482" w:rsidRPr="00370482" w:rsidRDefault="00370482" w:rsidP="00370482">
      <w:pPr>
        <w:rPr>
          <w:sz w:val="24"/>
        </w:rPr>
      </w:pPr>
      <w:r w:rsidRPr="00370482">
        <w:rPr>
          <w:sz w:val="24"/>
        </w:rPr>
        <w:lastRenderedPageBreak/>
        <w:t>We also used choice chambers to see which environment our woodlice preferred.  We set up 4 different environments for them to choose; dark and dry, dark and moist, light and dry, light and moist.  In our experiment they all seemed to prefer dark and dry places and huddled together.</w:t>
      </w:r>
      <w:r w:rsidRPr="00370482">
        <w:rPr>
          <w:noProof/>
          <w:sz w:val="24"/>
          <w:lang w:eastAsia="en-GB"/>
        </w:rPr>
        <w:t xml:space="preserve"> </w:t>
      </w:r>
    </w:p>
    <w:p w:rsidR="00370482" w:rsidRDefault="004A4D75" w:rsidP="00B00CF0">
      <w:r>
        <w:rPr>
          <w:noProof/>
          <w:lang w:eastAsia="en-GB"/>
        </w:rPr>
        <w:drawing>
          <wp:anchor distT="0" distB="0" distL="114300" distR="114300" simplePos="0" relativeHeight="251663360" behindDoc="0" locked="0" layoutInCell="1" allowOverlap="1">
            <wp:simplePos x="0" y="0"/>
            <wp:positionH relativeFrom="margin">
              <wp:posOffset>-51172</wp:posOffset>
            </wp:positionH>
            <wp:positionV relativeFrom="paragraph">
              <wp:posOffset>9034</wp:posOffset>
            </wp:positionV>
            <wp:extent cx="3317140" cy="3269411"/>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17140" cy="326941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page">
              <wp:posOffset>4308775</wp:posOffset>
            </wp:positionH>
            <wp:positionV relativeFrom="paragraph">
              <wp:posOffset>34781</wp:posOffset>
            </wp:positionV>
            <wp:extent cx="2679713" cy="2459421"/>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9713" cy="2459421"/>
                    </a:xfrm>
                    <a:prstGeom prst="rect">
                      <a:avLst/>
                    </a:prstGeom>
                  </pic:spPr>
                </pic:pic>
              </a:graphicData>
            </a:graphic>
            <wp14:sizeRelH relativeFrom="page">
              <wp14:pctWidth>0</wp14:pctWidth>
            </wp14:sizeRelH>
            <wp14:sizeRelV relativeFrom="page">
              <wp14:pctHeight>0</wp14:pctHeight>
            </wp14:sizeRelV>
          </wp:anchor>
        </w:drawing>
      </w:r>
    </w:p>
    <w:p w:rsidR="00B00CF0" w:rsidRDefault="00B00CF0"/>
    <w:p w:rsidR="00B00CF0" w:rsidRDefault="00B00CF0"/>
    <w:p w:rsidR="00370482" w:rsidRDefault="00370482"/>
    <w:p w:rsidR="00370482" w:rsidRDefault="00370482"/>
    <w:p w:rsidR="00370482" w:rsidRDefault="00370482"/>
    <w:p w:rsidR="00370482" w:rsidRDefault="00370482"/>
    <w:p w:rsidR="00370482" w:rsidRDefault="00370482"/>
    <w:p w:rsidR="00370482" w:rsidRDefault="00370482"/>
    <w:p w:rsidR="00370482" w:rsidRDefault="00CB2FD7">
      <w:r>
        <w:rPr>
          <w:noProof/>
          <w:lang w:eastAsia="en-GB"/>
        </w:rPr>
        <w:drawing>
          <wp:anchor distT="0" distB="0" distL="114300" distR="114300" simplePos="0" relativeHeight="251670528" behindDoc="0" locked="0" layoutInCell="1" allowOverlap="1">
            <wp:simplePos x="0" y="0"/>
            <wp:positionH relativeFrom="column">
              <wp:posOffset>3398808</wp:posOffset>
            </wp:positionH>
            <wp:positionV relativeFrom="paragraph">
              <wp:posOffset>9717</wp:posOffset>
            </wp:positionV>
            <wp:extent cx="2910217" cy="4886674"/>
            <wp:effectExtent l="0" t="0" r="444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19420" cy="4902127"/>
                    </a:xfrm>
                    <a:prstGeom prst="rect">
                      <a:avLst/>
                    </a:prstGeom>
                  </pic:spPr>
                </pic:pic>
              </a:graphicData>
            </a:graphic>
            <wp14:sizeRelH relativeFrom="margin">
              <wp14:pctWidth>0</wp14:pctWidth>
            </wp14:sizeRelH>
            <wp14:sizeRelV relativeFrom="margin">
              <wp14:pctHeight>0</wp14:pctHeight>
            </wp14:sizeRelV>
          </wp:anchor>
        </w:drawing>
      </w:r>
    </w:p>
    <w:p w:rsidR="00370482" w:rsidRDefault="00370482"/>
    <w:p w:rsidR="00370482" w:rsidRDefault="004A4D75">
      <w:r>
        <w:rPr>
          <w:noProof/>
          <w:lang w:eastAsia="en-GB"/>
        </w:rPr>
        <w:drawing>
          <wp:anchor distT="0" distB="0" distL="114300" distR="114300" simplePos="0" relativeHeight="251669504" behindDoc="0" locked="0" layoutInCell="1" allowOverlap="1">
            <wp:simplePos x="0" y="0"/>
            <wp:positionH relativeFrom="margin">
              <wp:align>left</wp:align>
            </wp:positionH>
            <wp:positionV relativeFrom="paragraph">
              <wp:posOffset>222777</wp:posOffset>
            </wp:positionV>
            <wp:extent cx="3285921" cy="2552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48" r="5680"/>
                    <a:stretch/>
                  </pic:blipFill>
                  <pic:spPr bwMode="auto">
                    <a:xfrm>
                      <a:off x="0" y="0"/>
                      <a:ext cx="3285921"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0482" w:rsidRDefault="00370482"/>
    <w:p w:rsidR="00370482" w:rsidRDefault="00370482"/>
    <w:p w:rsidR="00370482" w:rsidRDefault="00370482"/>
    <w:p w:rsidR="00370482" w:rsidRDefault="00370482"/>
    <w:p w:rsidR="00370482" w:rsidRDefault="00370482"/>
    <w:p w:rsidR="00370482" w:rsidRDefault="00370482"/>
    <w:p w:rsidR="00370482" w:rsidRDefault="00370482"/>
    <w:p w:rsidR="00370482" w:rsidRDefault="00370482"/>
    <w:p w:rsidR="00370482" w:rsidRDefault="00370482"/>
    <w:p w:rsidR="00370482" w:rsidRDefault="00370482"/>
    <w:p w:rsidR="00370482" w:rsidRDefault="00370482"/>
    <w:p w:rsidR="00370482" w:rsidRDefault="00370482"/>
    <w:p w:rsidR="00370482" w:rsidRDefault="00370482"/>
    <w:p w:rsidR="00370482" w:rsidRDefault="00370482"/>
    <w:p w:rsidR="00370482" w:rsidRDefault="00370482"/>
    <w:p w:rsidR="00F11EA5" w:rsidRPr="00F11EA5" w:rsidRDefault="00370482">
      <w:pPr>
        <w:rPr>
          <w:sz w:val="24"/>
        </w:rPr>
      </w:pPr>
      <w:r w:rsidRPr="00F11EA5">
        <w:rPr>
          <w:sz w:val="24"/>
        </w:rPr>
        <w:lastRenderedPageBreak/>
        <w:t xml:space="preserve">Our final experiment looked at turning behaviour in </w:t>
      </w:r>
      <w:r w:rsidR="00F11EA5">
        <w:rPr>
          <w:sz w:val="24"/>
        </w:rPr>
        <w:t>woodlice.  We built mazes from L</w:t>
      </w:r>
      <w:r w:rsidRPr="00F11EA5">
        <w:rPr>
          <w:sz w:val="24"/>
        </w:rPr>
        <w:t xml:space="preserve">ego </w:t>
      </w:r>
      <w:r w:rsidR="00F11EA5" w:rsidRPr="00F11EA5">
        <w:rPr>
          <w:sz w:val="24"/>
        </w:rPr>
        <w:t>and made woodlice turn right, then we observed whether they turned left or right.  We found that if woodlice make a right turn then they mostly make a left turn next.  If they made a left turn first then they made a right turn.  Alfie and Marshall predicted that this was due to them wanting to find a better environment or food and if they kept turning right then they might end up back at the beginning so making alternate turns was a better idea.</w:t>
      </w:r>
    </w:p>
    <w:p w:rsidR="00F11EA5" w:rsidRDefault="00F11EA5">
      <w:r>
        <w:rPr>
          <w:noProof/>
          <w:lang w:eastAsia="en-GB"/>
        </w:rPr>
        <w:drawing>
          <wp:anchor distT="0" distB="0" distL="114300" distR="114300" simplePos="0" relativeHeight="251666432" behindDoc="0" locked="0" layoutInCell="1" allowOverlap="1">
            <wp:simplePos x="0" y="0"/>
            <wp:positionH relativeFrom="column">
              <wp:posOffset>-112144</wp:posOffset>
            </wp:positionH>
            <wp:positionV relativeFrom="paragraph">
              <wp:posOffset>88097</wp:posOffset>
            </wp:positionV>
            <wp:extent cx="2777705" cy="2694923"/>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1375" cy="269848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margin">
              <wp:posOffset>2656936</wp:posOffset>
            </wp:positionH>
            <wp:positionV relativeFrom="paragraph">
              <wp:posOffset>61715</wp:posOffset>
            </wp:positionV>
            <wp:extent cx="3629850" cy="2700068"/>
            <wp:effectExtent l="0" t="0" r="889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9850" cy="2700068"/>
                    </a:xfrm>
                    <a:prstGeom prst="rect">
                      <a:avLst/>
                    </a:prstGeom>
                  </pic:spPr>
                </pic:pic>
              </a:graphicData>
            </a:graphic>
            <wp14:sizeRelH relativeFrom="margin">
              <wp14:pctWidth>0</wp14:pctWidth>
            </wp14:sizeRelH>
            <wp14:sizeRelV relativeFrom="margin">
              <wp14:pctHeight>0</wp14:pctHeight>
            </wp14:sizeRelV>
          </wp:anchor>
        </w:drawing>
      </w:r>
    </w:p>
    <w:p w:rsidR="00370482" w:rsidRDefault="00F11EA5">
      <w:r>
        <w:t xml:space="preserve"> </w:t>
      </w:r>
    </w:p>
    <w:p w:rsidR="00370482" w:rsidRDefault="00370482"/>
    <w:p w:rsidR="00370482" w:rsidRDefault="00370482"/>
    <w:p w:rsidR="00F11EA5" w:rsidRDefault="00F11EA5"/>
    <w:p w:rsidR="00370482" w:rsidRDefault="00370482"/>
    <w:p w:rsidR="00F11EA5" w:rsidRDefault="00F11EA5"/>
    <w:p w:rsidR="00F11EA5" w:rsidRDefault="00F11EA5"/>
    <w:p w:rsidR="00F11EA5" w:rsidRDefault="00F11EA5"/>
    <w:p w:rsidR="00F11EA5" w:rsidRDefault="00F11EA5"/>
    <w:p w:rsidR="00F11EA5" w:rsidRDefault="00F11EA5"/>
    <w:p w:rsidR="00B00CF0" w:rsidRDefault="00F11EA5">
      <w:r>
        <w:rPr>
          <w:noProof/>
          <w:lang w:eastAsia="en-GB"/>
        </w:rPr>
        <w:drawing>
          <wp:anchor distT="0" distB="0" distL="114300" distR="114300" simplePos="0" relativeHeight="251668480" behindDoc="0" locked="0" layoutInCell="1" allowOverlap="1">
            <wp:simplePos x="0" y="0"/>
            <wp:positionH relativeFrom="margin">
              <wp:posOffset>992121</wp:posOffset>
            </wp:positionH>
            <wp:positionV relativeFrom="paragraph">
              <wp:posOffset>525744</wp:posOffset>
            </wp:positionV>
            <wp:extent cx="3795623" cy="3762822"/>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95623" cy="3762822"/>
                    </a:xfrm>
                    <a:prstGeom prst="rect">
                      <a:avLst/>
                    </a:prstGeom>
                  </pic:spPr>
                </pic:pic>
              </a:graphicData>
            </a:graphic>
            <wp14:sizeRelH relativeFrom="margin">
              <wp14:pctWidth>0</wp14:pctWidth>
            </wp14:sizeRelH>
            <wp14:sizeRelV relativeFrom="margin">
              <wp14:pctHeight>0</wp14:pctHeight>
            </wp14:sizeRelV>
          </wp:anchor>
        </w:drawing>
      </w:r>
      <w:r>
        <w:t>We then made our own mazes to see what they did and they kept making alternate turns.</w:t>
      </w:r>
    </w:p>
    <w:p w:rsidR="001141E3" w:rsidRDefault="001141E3"/>
    <w:p w:rsidR="001141E3" w:rsidRDefault="001141E3"/>
    <w:p w:rsidR="001141E3" w:rsidRDefault="001141E3"/>
    <w:p w:rsidR="001141E3" w:rsidRDefault="001141E3"/>
    <w:p w:rsidR="001141E3" w:rsidRDefault="001141E3"/>
    <w:p w:rsidR="001141E3" w:rsidRDefault="001141E3"/>
    <w:p w:rsidR="001141E3" w:rsidRDefault="001141E3"/>
    <w:p w:rsidR="001141E3" w:rsidRDefault="001141E3"/>
    <w:p w:rsidR="001141E3" w:rsidRDefault="001141E3"/>
    <w:p w:rsidR="001141E3" w:rsidRDefault="001141E3"/>
    <w:p w:rsidR="001141E3" w:rsidRDefault="001141E3"/>
    <w:p w:rsidR="001141E3" w:rsidRDefault="001141E3"/>
    <w:p w:rsidR="001141E3" w:rsidRDefault="001141E3"/>
    <w:p w:rsidR="001141E3" w:rsidRDefault="001141E3"/>
    <w:p w:rsidR="001141E3" w:rsidRDefault="001141E3">
      <w:r>
        <w:rPr>
          <w:noProof/>
          <w:lang w:eastAsia="en-GB"/>
        </w:rPr>
        <w:lastRenderedPageBreak/>
        <w:drawing>
          <wp:inline distT="0" distB="0" distL="0" distR="0" wp14:anchorId="2EF5FB6E" wp14:editId="7A10CFC4">
            <wp:extent cx="5731510" cy="4106545"/>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106545"/>
                    </a:xfrm>
                    <a:prstGeom prst="rect">
                      <a:avLst/>
                    </a:prstGeom>
                  </pic:spPr>
                </pic:pic>
              </a:graphicData>
            </a:graphic>
          </wp:inline>
        </w:drawing>
      </w:r>
    </w:p>
    <w:p w:rsidR="001141E3" w:rsidRDefault="001141E3"/>
    <w:p w:rsidR="001141E3" w:rsidRPr="001141E3" w:rsidRDefault="001141E3" w:rsidP="001141E3">
      <w:pPr>
        <w:jc w:val="center"/>
        <w:rPr>
          <w:b/>
          <w:sz w:val="36"/>
        </w:rPr>
      </w:pPr>
      <w:r w:rsidRPr="001141E3">
        <w:rPr>
          <w:b/>
          <w:sz w:val="36"/>
        </w:rPr>
        <w:t xml:space="preserve">We have love learning about bugs and all the amazing </w:t>
      </w:r>
      <w:bookmarkStart w:id="0" w:name="_GoBack"/>
      <w:bookmarkEnd w:id="0"/>
      <w:r w:rsidRPr="001141E3">
        <w:rPr>
          <w:b/>
          <w:sz w:val="36"/>
        </w:rPr>
        <w:t>things woodlice can do!</w:t>
      </w:r>
    </w:p>
    <w:sectPr w:rsidR="001141E3" w:rsidRPr="001141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7A7"/>
    <w:rsid w:val="001141E3"/>
    <w:rsid w:val="00370482"/>
    <w:rsid w:val="004A4D75"/>
    <w:rsid w:val="005C5B05"/>
    <w:rsid w:val="008767A7"/>
    <w:rsid w:val="009B7B4E"/>
    <w:rsid w:val="00B00CF0"/>
    <w:rsid w:val="00BE54DB"/>
    <w:rsid w:val="00CB2FD7"/>
    <w:rsid w:val="00F11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4D538B-4A4C-497C-8B4B-89991AF16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3F9377EC</Template>
  <TotalTime>56</TotalTime>
  <Pages>6</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Fulford School</Company>
  <LinksUpToDate>false</LinksUpToDate>
  <CharactersWithSpaces>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Dr. H.</dc:creator>
  <cp:keywords/>
  <dc:description/>
  <cp:lastModifiedBy>Williams, Dr. H.</cp:lastModifiedBy>
  <cp:revision>4</cp:revision>
  <dcterms:created xsi:type="dcterms:W3CDTF">2017-06-16T07:26:00Z</dcterms:created>
  <dcterms:modified xsi:type="dcterms:W3CDTF">2017-06-16T08:22:00Z</dcterms:modified>
</cp:coreProperties>
</file>